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tbl>
      <w:tblPr>
        <w:jc w:val="left"/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2765"/>
        <w:gridCol w:w="2766"/>
      </w:tblGrid>
      <w:tr>
        <w:tc>
          <w:tcPr>
            <w:tcW w:w="8296" w:type="dxa"/>
            <w:gridSpan w:val="3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rPr>
                <w:sz w:val="44"/>
              </w:rPr>
              <w:t>生态科技岛小学教练组</w:t>
            </w:r>
          </w:p>
        </w:tc>
      </w:tr>
      <w:tr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教练员姓名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教练员等级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具体分工</w:t>
            </w:r>
          </w:p>
        </w:tc>
      </w:tr>
      <w:tr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陶玉政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D级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一二年级</w:t>
            </w:r>
          </w:p>
        </w:tc>
      </w:tr>
      <w:tr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程柱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D级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五六年级</w:t>
            </w:r>
          </w:p>
        </w:tc>
      </w:tr>
      <w:tr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马彦璞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D级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三四年级</w:t>
            </w:r>
          </w:p>
        </w:tc>
      </w:tr>
      <w:tr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王凯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E级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助理教练</w:t>
            </w:r>
          </w:p>
        </w:tc>
      </w:tr>
      <w:tr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徐志成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E级</w:t>
            </w:r>
          </w:p>
        </w:tc>
        <w:tc>
          <w:tcPr>
            <w:tcW w:w="2765" w:type="dxa"/>
          </w:tcPr>
          <w:p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</w:pPr>
            <w:r>
              <w:t>助理教练</w:t>
            </w:r>
          </w:p>
        </w:tc>
      </w:tr>
    </w:tbl>
    <w:p>
      <w:bookmarkStart w:id="0" w:name="_GoBack"/>
      <w:r>
        <w:drawing>
          <wp:inline distT="0" distB="0" distL="85723" distR="85723">
            <wp:extent cx="4556037" cy="1959725"/>
            <wp:effectExtent l="25400" t="0" r="234934" b="285760"/>
            <wp:docPr id="1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6037" cy="19597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  <a:effectLst>
                      <a:outerShdw sx="100000" sy="100000" algn="tl" rotWithShape="0" blurRad="50800" dist="50800" dir="5400000">
                        <a:srgbClr val="C6D9F0">
                          <a:alpha val="42745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85723" distR="85723">
            <wp:extent cx="1638257" cy="1853547"/>
            <wp:effectExtent l="0" t="0" r="18" b="10"/>
            <wp:docPr id="4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8257" cy="185354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drawing>
          <wp:inline distT="0" distB="0" distL="85723" distR="85723">
            <wp:extent cx="1528269" cy="2037691"/>
            <wp:effectExtent l="0" t="0" r="6" b="39"/>
            <wp:docPr id="7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8269" cy="203769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1331700" cy="2470938"/>
            <wp:effectExtent l="0" t="0" r="30" b="1"/>
            <wp:docPr id="10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1700" cy="247093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85723" distR="85723">
            <wp:extent cx="1354309" cy="1995349"/>
            <wp:effectExtent l="0" t="0" r="30" b="12"/>
            <wp:docPr id="13" name="图片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4309" cy="199534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auto"/>
    <w:pitch w:val="variable"/>
    <w:sig w:usb0="00000A87" w:usb1="00000000" w:usb2="00000000" w:usb3="00000000" w:csb0="400001BF" w:csb1="DFF7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bCs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样式1"/>
    <w:basedOn w:val="0"/>
    <w:rPr>
      <w:b/>
      <w:color w:val="538135"/>
      <w:sz w:val="28"/>
    </w:rPr>
  </w:style>
  <w:style w:type="paragraph" w:styleId="16">
    <w:name w:val="header"/>
    <w:basedOn w:val="0"/>
    <w:pPr>
      <w:pBdr>
        <w:bottom w:val="single" w:sz="6" w:space="1" w:color="auto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paragraph" w:styleId="17">
    <w:name w:val="footer"/>
    <w:basedOn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image" Target="media/14.jp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17</TotalTime>
  <Application>Yozo_Office27021597764231179</Application>
  <Pages>1</Pages>
  <Words>67</Words>
  <Characters>67</Characters>
  <Lines>22</Lines>
  <Paragraphs>19</Paragraphs>
  <CharactersWithSpaces>85</CharactersWithSpaces>
  <Company>Yozosoft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User274</dc:creator>
  <cp:lastModifiedBy>Administrator</cp:lastModifiedBy>
  <cp:revision>1</cp:revision>
  <dcterms:created xsi:type="dcterms:W3CDTF">2020-05-08T06:11:00Z</dcterms:created>
  <dcterms:modified xsi:type="dcterms:W3CDTF">2021-01-05T01:44:13Z</dcterms:modified>
</cp:coreProperties>
</file>